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4EC" w:rsidRDefault="006434EC" w:rsidP="00524553">
      <w:pPr>
        <w:tabs>
          <w:tab w:val="left" w:pos="1701"/>
        </w:tabs>
        <w:spacing w:line="276" w:lineRule="auto"/>
        <w:ind w:left="1134"/>
        <w:jc w:val="center"/>
        <w:rPr>
          <w:rFonts w:eastAsia="Times New Roman" w:cs="Arial"/>
          <w:b/>
          <w:color w:val="auto"/>
          <w:sz w:val="22"/>
          <w:szCs w:val="22"/>
        </w:rPr>
      </w:pPr>
    </w:p>
    <w:p w:rsidR="00524553" w:rsidRPr="00524553" w:rsidRDefault="00524553" w:rsidP="00524553">
      <w:pPr>
        <w:tabs>
          <w:tab w:val="left" w:pos="1701"/>
        </w:tabs>
        <w:spacing w:line="276" w:lineRule="auto"/>
        <w:ind w:left="1134"/>
        <w:jc w:val="center"/>
        <w:rPr>
          <w:rFonts w:eastAsia="Times New Roman" w:cs="Arial"/>
          <w:b/>
          <w:color w:val="auto"/>
          <w:sz w:val="22"/>
          <w:szCs w:val="22"/>
        </w:rPr>
      </w:pPr>
      <w:bookmarkStart w:id="0" w:name="_GoBack"/>
      <w:bookmarkEnd w:id="0"/>
      <w:r w:rsidRPr="00524553">
        <w:rPr>
          <w:rFonts w:eastAsia="Times New Roman" w:cs="Arial"/>
          <w:b/>
          <w:color w:val="auto"/>
          <w:sz w:val="22"/>
          <w:szCs w:val="22"/>
        </w:rPr>
        <w:t>SPREJEM PONUDBE ZA SKLENITEV NEPOSREDNE POGODBE</w:t>
      </w:r>
    </w:p>
    <w:p w:rsidR="00524553" w:rsidRDefault="00524553" w:rsidP="00524553">
      <w:pPr>
        <w:tabs>
          <w:tab w:val="left" w:pos="1701"/>
        </w:tabs>
        <w:spacing w:line="276" w:lineRule="auto"/>
        <w:ind w:left="1134"/>
        <w:jc w:val="center"/>
        <w:rPr>
          <w:rFonts w:eastAsia="Times New Roman" w:cs="Arial"/>
          <w:b/>
          <w:color w:val="auto"/>
          <w:sz w:val="22"/>
          <w:szCs w:val="22"/>
        </w:rPr>
      </w:pPr>
      <w:r w:rsidRPr="00524553">
        <w:rPr>
          <w:rFonts w:eastAsia="Times New Roman" w:cs="Arial"/>
          <w:b/>
          <w:color w:val="auto"/>
          <w:sz w:val="22"/>
          <w:szCs w:val="22"/>
        </w:rPr>
        <w:t xml:space="preserve">št.: </w:t>
      </w:r>
      <w:r>
        <w:rPr>
          <w:rFonts w:eastAsia="Times New Roman" w:cs="Arial"/>
          <w:b/>
          <w:color w:val="auto"/>
          <w:sz w:val="22"/>
          <w:szCs w:val="22"/>
        </w:rPr>
        <w:t>352-5/2013</w:t>
      </w:r>
      <w:r w:rsidRPr="00524553">
        <w:rPr>
          <w:rFonts w:eastAsia="Times New Roman" w:cs="Arial"/>
          <w:b/>
          <w:color w:val="auto"/>
          <w:sz w:val="22"/>
          <w:szCs w:val="22"/>
        </w:rPr>
        <w:t xml:space="preserve">, z dne </w:t>
      </w:r>
      <w:r>
        <w:rPr>
          <w:rFonts w:eastAsia="Times New Roman" w:cs="Arial"/>
          <w:b/>
          <w:color w:val="auto"/>
          <w:sz w:val="22"/>
          <w:szCs w:val="22"/>
        </w:rPr>
        <w:t>5.11</w:t>
      </w:r>
      <w:r w:rsidRPr="00524553">
        <w:rPr>
          <w:rFonts w:eastAsia="Times New Roman" w:cs="Arial"/>
          <w:b/>
          <w:color w:val="auto"/>
          <w:sz w:val="22"/>
          <w:szCs w:val="22"/>
        </w:rPr>
        <w:t>. 2018,</w:t>
      </w:r>
    </w:p>
    <w:p w:rsidR="00524553" w:rsidRPr="00524553" w:rsidRDefault="00524553" w:rsidP="00524553">
      <w:pPr>
        <w:tabs>
          <w:tab w:val="left" w:pos="1701"/>
        </w:tabs>
        <w:spacing w:line="276" w:lineRule="auto"/>
        <w:ind w:left="1134"/>
        <w:jc w:val="center"/>
        <w:rPr>
          <w:rFonts w:eastAsia="Times New Roman" w:cs="Arial"/>
          <w:b/>
          <w:color w:val="auto"/>
          <w:sz w:val="22"/>
          <w:szCs w:val="22"/>
        </w:rPr>
      </w:pPr>
    </w:p>
    <w:p w:rsidR="00C4612C" w:rsidRPr="00C4612C" w:rsidRDefault="00524553" w:rsidP="00C4612C">
      <w:pPr>
        <w:numPr>
          <w:ilvl w:val="0"/>
          <w:numId w:val="2"/>
        </w:numPr>
        <w:jc w:val="both"/>
        <w:rPr>
          <w:rFonts w:eastAsia="Times New Roman" w:cs="Arial"/>
          <w:b/>
          <w:color w:val="auto"/>
          <w:sz w:val="22"/>
          <w:szCs w:val="22"/>
          <w:lang w:eastAsia="sl-SI"/>
        </w:rPr>
      </w:pPr>
      <w:r w:rsidRPr="00524553">
        <w:rPr>
          <w:rFonts w:eastAsia="Times New Roman" w:cs="Arial"/>
          <w:b/>
          <w:color w:val="auto"/>
          <w:sz w:val="22"/>
          <w:szCs w:val="22"/>
        </w:rPr>
        <w:t xml:space="preserve">za </w:t>
      </w:r>
      <w:r w:rsidR="006864A4" w:rsidRPr="006864A4">
        <w:rPr>
          <w:rFonts w:eastAsia="Times New Roman" w:cs="Arial"/>
          <w:b/>
          <w:color w:val="auto"/>
          <w:sz w:val="22"/>
          <w:szCs w:val="22"/>
        </w:rPr>
        <w:t xml:space="preserve">prodajo </w:t>
      </w:r>
      <w:r w:rsidR="006864A4" w:rsidRPr="00524553">
        <w:rPr>
          <w:rFonts w:eastAsia="Times New Roman" w:cs="Arial"/>
          <w:b/>
          <w:color w:val="auto"/>
          <w:sz w:val="22"/>
          <w:szCs w:val="22"/>
          <w:lang w:eastAsia="sl-SI"/>
        </w:rPr>
        <w:t xml:space="preserve">za prodajo nepremičnin: </w:t>
      </w:r>
      <w:r w:rsidR="00C4612C" w:rsidRPr="00C4612C">
        <w:rPr>
          <w:rFonts w:eastAsia="Times New Roman" w:cs="Arial"/>
          <w:b/>
          <w:color w:val="auto"/>
          <w:sz w:val="22"/>
          <w:szCs w:val="22"/>
          <w:lang w:eastAsia="sl-SI"/>
        </w:rPr>
        <w:t>stanovanje z ID oznako 2175-2142-2, garaža z ID oznako 2175-2142-4 in drvarnica skupaj s pripadajočim deležem zemljišča s parc. št. 1348/2 in 1348/3  k.o. Jesenice</w:t>
      </w:r>
    </w:p>
    <w:p w:rsidR="00524553" w:rsidRPr="00524553" w:rsidRDefault="00524553" w:rsidP="006864A4">
      <w:pPr>
        <w:spacing w:line="276" w:lineRule="auto"/>
        <w:jc w:val="center"/>
        <w:rPr>
          <w:rFonts w:eastAsia="Times New Roman" w:cs="Arial"/>
          <w:b/>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Ime in priimek / naziv in zakoniti zastopnik pravne osebe: 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__________________________________________________________________________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Naslov:____________________________________________________________________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 xml:space="preserve">Kontaktna oseba: ___________________________________________________________ </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Elektronski naslov kontaktne osebe: ____________________________________________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Telefon: ___________________________________________________________________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Ponudbena cena: ___________________________________________________________</w:t>
      </w:r>
    </w:p>
    <w:p w:rsidR="00524553" w:rsidRPr="00524553" w:rsidRDefault="00524553" w:rsidP="00524553">
      <w:pPr>
        <w:spacing w:line="276" w:lineRule="auto"/>
        <w:rPr>
          <w:rFonts w:eastAsia="Times New Roman" w:cs="Arial"/>
          <w:color w:val="auto"/>
          <w:sz w:val="22"/>
          <w:szCs w:val="22"/>
          <w:lang w:eastAsia="sl-SI"/>
        </w:rPr>
      </w:pPr>
    </w:p>
    <w:p w:rsidR="00524553" w:rsidRPr="00524553" w:rsidRDefault="00524553" w:rsidP="00524553">
      <w:pPr>
        <w:tabs>
          <w:tab w:val="left" w:pos="1701"/>
        </w:tabs>
        <w:spacing w:line="276" w:lineRule="auto"/>
        <w:jc w:val="both"/>
        <w:rPr>
          <w:rFonts w:eastAsia="Times New Roman" w:cs="Arial"/>
          <w:color w:val="auto"/>
          <w:sz w:val="22"/>
          <w:szCs w:val="22"/>
        </w:rPr>
      </w:pPr>
      <w:r w:rsidRPr="00524553">
        <w:rPr>
          <w:rFonts w:eastAsia="Times New Roman" w:cs="Arial"/>
          <w:color w:val="auto"/>
          <w:sz w:val="22"/>
          <w:szCs w:val="22"/>
        </w:rPr>
        <w:t xml:space="preserve">Izjavljam, da sem skrbno pregledal(a) vsebino namere o sklenitvi neposredne pogodbe št. </w:t>
      </w:r>
      <w:r w:rsidR="006864A4">
        <w:rPr>
          <w:rFonts w:eastAsia="Times New Roman" w:cs="Arial"/>
          <w:color w:val="auto"/>
          <w:sz w:val="22"/>
          <w:szCs w:val="22"/>
        </w:rPr>
        <w:t>352-51/2013</w:t>
      </w:r>
      <w:r w:rsidRPr="00524553">
        <w:rPr>
          <w:rFonts w:eastAsia="Times New Roman" w:cs="Arial"/>
          <w:color w:val="auto"/>
          <w:sz w:val="22"/>
          <w:szCs w:val="22"/>
        </w:rPr>
        <w:t xml:space="preserve">, z dne </w:t>
      </w:r>
      <w:r w:rsidR="006864A4">
        <w:rPr>
          <w:rFonts w:eastAsia="Times New Roman" w:cs="Arial"/>
          <w:color w:val="auto"/>
          <w:sz w:val="22"/>
          <w:szCs w:val="22"/>
        </w:rPr>
        <w:t>05.11.2018</w:t>
      </w:r>
      <w:r w:rsidRPr="00524553">
        <w:rPr>
          <w:rFonts w:eastAsia="Times New Roman" w:cs="Arial"/>
          <w:color w:val="auto"/>
          <w:sz w:val="22"/>
          <w:szCs w:val="22"/>
        </w:rPr>
        <w:t xml:space="preserve"> in da sem z njo seznanjen(a) ter jo sprejemam v celoti. Izjavljam, da mi je predmet razpolaganja v naravi poznan in da sem seznanjen(a) s tem, da se bo pogodba sklenila na način »videno-kupljeno«. V skladu s tem v predpisanem roku sprejemam ponudbo.  </w:t>
      </w:r>
    </w:p>
    <w:p w:rsidR="00524553" w:rsidRPr="00524553" w:rsidRDefault="00524553" w:rsidP="00524553">
      <w:pPr>
        <w:tabs>
          <w:tab w:val="left" w:pos="2310"/>
        </w:tabs>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 xml:space="preserve">                   </w:t>
      </w:r>
    </w:p>
    <w:p w:rsidR="00524553" w:rsidRPr="00524553" w:rsidRDefault="00524553" w:rsidP="00524553">
      <w:pPr>
        <w:tabs>
          <w:tab w:val="left" w:pos="2310"/>
        </w:tabs>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 xml:space="preserve">Kraj in datum: </w:t>
      </w:r>
    </w:p>
    <w:p w:rsidR="00524553" w:rsidRPr="00524553" w:rsidRDefault="00524553" w:rsidP="00524553">
      <w:pPr>
        <w:tabs>
          <w:tab w:val="left" w:pos="2310"/>
        </w:tabs>
        <w:spacing w:line="276" w:lineRule="auto"/>
        <w:rPr>
          <w:rFonts w:eastAsia="Times New Roman" w:cs="Arial"/>
          <w:color w:val="auto"/>
          <w:sz w:val="22"/>
          <w:szCs w:val="22"/>
          <w:lang w:eastAsia="sl-SI"/>
        </w:rPr>
      </w:pPr>
    </w:p>
    <w:p w:rsidR="00524553" w:rsidRPr="00524553" w:rsidRDefault="00524553" w:rsidP="00524553">
      <w:pPr>
        <w:tabs>
          <w:tab w:val="left" w:pos="2310"/>
        </w:tabs>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 xml:space="preserve"> _________________________________</w:t>
      </w:r>
    </w:p>
    <w:p w:rsidR="00524553" w:rsidRPr="00524553" w:rsidRDefault="00524553" w:rsidP="00524553">
      <w:pPr>
        <w:tabs>
          <w:tab w:val="left" w:pos="2310"/>
        </w:tabs>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 xml:space="preserve">                    </w:t>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t xml:space="preserve">Podpis: </w:t>
      </w:r>
    </w:p>
    <w:p w:rsidR="00524553" w:rsidRPr="00524553" w:rsidRDefault="00524553" w:rsidP="00524553">
      <w:pPr>
        <w:tabs>
          <w:tab w:val="left" w:pos="2310"/>
        </w:tabs>
        <w:spacing w:line="276" w:lineRule="auto"/>
        <w:rPr>
          <w:rFonts w:eastAsia="Times New Roman" w:cs="Arial"/>
          <w:color w:val="auto"/>
          <w:sz w:val="22"/>
          <w:szCs w:val="22"/>
          <w:lang w:eastAsia="sl-SI"/>
        </w:rPr>
      </w:pPr>
    </w:p>
    <w:p w:rsidR="00524553" w:rsidRPr="00524553" w:rsidRDefault="00524553" w:rsidP="00524553">
      <w:pPr>
        <w:tabs>
          <w:tab w:val="left" w:pos="2310"/>
        </w:tabs>
        <w:spacing w:line="276" w:lineRule="auto"/>
        <w:rPr>
          <w:rFonts w:eastAsia="Times New Roman" w:cs="Arial"/>
          <w:color w:val="auto"/>
          <w:sz w:val="22"/>
          <w:szCs w:val="22"/>
          <w:lang w:eastAsia="sl-SI"/>
        </w:rPr>
      </w:pP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r>
      <w:r w:rsidRPr="00524553">
        <w:rPr>
          <w:rFonts w:eastAsia="Times New Roman" w:cs="Arial"/>
          <w:color w:val="auto"/>
          <w:sz w:val="22"/>
          <w:szCs w:val="22"/>
          <w:lang w:eastAsia="sl-SI"/>
        </w:rPr>
        <w:tab/>
        <w:t>________________________________</w:t>
      </w:r>
    </w:p>
    <w:p w:rsidR="00524553" w:rsidRPr="00524553" w:rsidRDefault="00524553" w:rsidP="00524553">
      <w:pPr>
        <w:tabs>
          <w:tab w:val="left" w:pos="1170"/>
        </w:tabs>
        <w:spacing w:line="276" w:lineRule="auto"/>
        <w:ind w:left="1123"/>
        <w:jc w:val="both"/>
        <w:rPr>
          <w:rFonts w:ascii="Times" w:eastAsia="Times New Roman" w:hAnsi="Times" w:cs="Times New Roman"/>
          <w:i/>
          <w:color w:val="auto"/>
          <w:sz w:val="16"/>
          <w:szCs w:val="16"/>
          <w:lang w:val="en-US"/>
        </w:rPr>
      </w:pPr>
    </w:p>
    <w:p w:rsidR="00524553" w:rsidRPr="00524553" w:rsidRDefault="00524553" w:rsidP="00524553">
      <w:pPr>
        <w:spacing w:line="276" w:lineRule="auto"/>
        <w:jc w:val="both"/>
        <w:rPr>
          <w:rFonts w:eastAsia="Times New Roman" w:cs="Arial"/>
          <w:color w:val="auto"/>
          <w:sz w:val="16"/>
          <w:szCs w:val="16"/>
          <w:lang w:eastAsia="sl-SI"/>
        </w:rPr>
      </w:pPr>
    </w:p>
    <w:p w:rsidR="00524553" w:rsidRPr="00524553" w:rsidRDefault="00524553" w:rsidP="00524553">
      <w:pPr>
        <w:spacing w:line="276" w:lineRule="auto"/>
        <w:jc w:val="both"/>
        <w:rPr>
          <w:rFonts w:eastAsia="Times New Roman" w:cs="Arial"/>
          <w:color w:val="auto"/>
          <w:sz w:val="16"/>
          <w:szCs w:val="16"/>
          <w:lang w:eastAsia="sl-SI"/>
        </w:rPr>
      </w:pPr>
      <w:r w:rsidRPr="00524553">
        <w:rPr>
          <w:rFonts w:eastAsia="Times New Roman" w:cs="Arial"/>
          <w:color w:val="auto"/>
          <w:sz w:val="16"/>
          <w:szCs w:val="16"/>
          <w:lang w:eastAsia="sl-SI"/>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524553" w:rsidRPr="00524553" w:rsidRDefault="00524553" w:rsidP="00524553">
      <w:pPr>
        <w:spacing w:line="276" w:lineRule="auto"/>
        <w:jc w:val="both"/>
        <w:rPr>
          <w:rFonts w:eastAsia="Times New Roman" w:cs="Arial"/>
          <w:color w:val="auto"/>
          <w:sz w:val="16"/>
          <w:szCs w:val="16"/>
          <w:lang w:eastAsia="sl-SI"/>
        </w:rPr>
      </w:pPr>
      <w:r w:rsidRPr="00524553">
        <w:rPr>
          <w:rFonts w:eastAsia="Times New Roman" w:cs="Arial"/>
          <w:color w:val="auto"/>
          <w:sz w:val="16"/>
          <w:szCs w:val="16"/>
          <w:lang w:eastAsia="sl-SI"/>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524553" w:rsidRPr="00524553" w:rsidRDefault="00524553" w:rsidP="00524553">
      <w:pPr>
        <w:spacing w:line="276" w:lineRule="auto"/>
        <w:jc w:val="both"/>
        <w:rPr>
          <w:rFonts w:eastAsia="Times New Roman" w:cs="Arial"/>
          <w:color w:val="auto"/>
          <w:sz w:val="16"/>
          <w:szCs w:val="16"/>
          <w:lang w:eastAsia="sl-SI"/>
        </w:rPr>
      </w:pPr>
      <w:r w:rsidRPr="00524553">
        <w:rPr>
          <w:rFonts w:eastAsia="Times New Roman" w:cs="Arial"/>
          <w:color w:val="auto"/>
          <w:sz w:val="16"/>
          <w:szCs w:val="16"/>
          <w:lang w:eastAsia="sl-SI"/>
        </w:rPr>
        <w:t>Seznanjen/a sem, da imam glede osebnih podatkov, ki se nanašajo name, pravico seznanitve, dopolnitve, popravka, omejitve obdelave, izbrisa, prenosljivosti in ugovora (vključno s pravico do pritožbe pri Informacijskem pooblaščencu in sodnim varstvom pravic).</w:t>
      </w:r>
    </w:p>
    <w:p w:rsidR="00524553" w:rsidRPr="00524553" w:rsidRDefault="00524553" w:rsidP="00524553">
      <w:pPr>
        <w:spacing w:line="276" w:lineRule="auto"/>
        <w:jc w:val="both"/>
        <w:rPr>
          <w:rFonts w:eastAsia="Times New Roman" w:cs="Arial"/>
          <w:color w:val="auto"/>
          <w:sz w:val="16"/>
          <w:szCs w:val="16"/>
          <w:lang w:eastAsia="sl-SI"/>
        </w:rPr>
      </w:pPr>
      <w:r w:rsidRPr="00524553">
        <w:rPr>
          <w:rFonts w:eastAsia="Times New Roman" w:cs="Arial"/>
          <w:color w:val="auto"/>
          <w:sz w:val="16"/>
          <w:szCs w:val="16"/>
          <w:lang w:eastAsia="sl-SI"/>
        </w:rPr>
        <w:t>Podrobnejše informacije o tem, kako občina ravna z osebnimi podatki, so na voljo preko kontaktnih podatkov pooblaščene osebe za varstvo osebnih podatkov: e-pošta: obcina.jesenice@jesenice.si.</w:t>
      </w:r>
    </w:p>
    <w:p w:rsidR="00487CBB" w:rsidRPr="00524553" w:rsidRDefault="00487CBB" w:rsidP="00524553"/>
    <w:sectPr w:rsidR="00487CBB" w:rsidRPr="00524553" w:rsidSect="00383B31">
      <w:type w:val="continuous"/>
      <w:pgSz w:w="11906" w:h="16838" w:code="9"/>
      <w:pgMar w:top="709" w:right="1418"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D93" w:rsidRDefault="00645D93">
      <w:r>
        <w:separator/>
      </w:r>
    </w:p>
  </w:endnote>
  <w:endnote w:type="continuationSeparator" w:id="0">
    <w:p w:rsidR="00645D93" w:rsidRDefault="00645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D93" w:rsidRDefault="00645D93">
      <w:r>
        <w:separator/>
      </w:r>
    </w:p>
  </w:footnote>
  <w:footnote w:type="continuationSeparator" w:id="0">
    <w:p w:rsidR="00645D93" w:rsidRDefault="00645D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46801"/>
    <w:multiLevelType w:val="hybridMultilevel"/>
    <w:tmpl w:val="D954EDCA"/>
    <w:lvl w:ilvl="0" w:tplc="358CBC72">
      <w:numFmt w:val="bullet"/>
      <w:lvlText w:val="-"/>
      <w:lvlJc w:val="left"/>
      <w:pPr>
        <w:ind w:left="420" w:hanging="360"/>
      </w:pPr>
      <w:rPr>
        <w:rFonts w:ascii="Arial" w:eastAsia="Times New Roman" w:hAnsi="Arial" w:cs="Arial" w:hint="default"/>
      </w:rPr>
    </w:lvl>
    <w:lvl w:ilvl="1" w:tplc="04240003" w:tentative="1">
      <w:start w:val="1"/>
      <w:numFmt w:val="bullet"/>
      <w:lvlText w:val="o"/>
      <w:lvlJc w:val="left"/>
      <w:pPr>
        <w:ind w:left="1140" w:hanging="360"/>
      </w:pPr>
      <w:rPr>
        <w:rFonts w:ascii="Courier New" w:hAnsi="Courier New" w:cs="Courier New" w:hint="default"/>
      </w:rPr>
    </w:lvl>
    <w:lvl w:ilvl="2" w:tplc="04240005" w:tentative="1">
      <w:start w:val="1"/>
      <w:numFmt w:val="bullet"/>
      <w:lvlText w:val=""/>
      <w:lvlJc w:val="left"/>
      <w:pPr>
        <w:ind w:left="1860" w:hanging="360"/>
      </w:pPr>
      <w:rPr>
        <w:rFonts w:ascii="Wingdings" w:hAnsi="Wingdings" w:hint="default"/>
      </w:rPr>
    </w:lvl>
    <w:lvl w:ilvl="3" w:tplc="04240001" w:tentative="1">
      <w:start w:val="1"/>
      <w:numFmt w:val="bullet"/>
      <w:lvlText w:val=""/>
      <w:lvlJc w:val="left"/>
      <w:pPr>
        <w:ind w:left="2580" w:hanging="360"/>
      </w:pPr>
      <w:rPr>
        <w:rFonts w:ascii="Symbol" w:hAnsi="Symbol" w:hint="default"/>
      </w:rPr>
    </w:lvl>
    <w:lvl w:ilvl="4" w:tplc="04240003" w:tentative="1">
      <w:start w:val="1"/>
      <w:numFmt w:val="bullet"/>
      <w:lvlText w:val="o"/>
      <w:lvlJc w:val="left"/>
      <w:pPr>
        <w:ind w:left="3300" w:hanging="360"/>
      </w:pPr>
      <w:rPr>
        <w:rFonts w:ascii="Courier New" w:hAnsi="Courier New" w:cs="Courier New" w:hint="default"/>
      </w:rPr>
    </w:lvl>
    <w:lvl w:ilvl="5" w:tplc="04240005" w:tentative="1">
      <w:start w:val="1"/>
      <w:numFmt w:val="bullet"/>
      <w:lvlText w:val=""/>
      <w:lvlJc w:val="left"/>
      <w:pPr>
        <w:ind w:left="4020" w:hanging="360"/>
      </w:pPr>
      <w:rPr>
        <w:rFonts w:ascii="Wingdings" w:hAnsi="Wingdings" w:hint="default"/>
      </w:rPr>
    </w:lvl>
    <w:lvl w:ilvl="6" w:tplc="04240001" w:tentative="1">
      <w:start w:val="1"/>
      <w:numFmt w:val="bullet"/>
      <w:lvlText w:val=""/>
      <w:lvlJc w:val="left"/>
      <w:pPr>
        <w:ind w:left="4740" w:hanging="360"/>
      </w:pPr>
      <w:rPr>
        <w:rFonts w:ascii="Symbol" w:hAnsi="Symbol" w:hint="default"/>
      </w:rPr>
    </w:lvl>
    <w:lvl w:ilvl="7" w:tplc="04240003" w:tentative="1">
      <w:start w:val="1"/>
      <w:numFmt w:val="bullet"/>
      <w:lvlText w:val="o"/>
      <w:lvlJc w:val="left"/>
      <w:pPr>
        <w:ind w:left="5460" w:hanging="360"/>
      </w:pPr>
      <w:rPr>
        <w:rFonts w:ascii="Courier New" w:hAnsi="Courier New" w:cs="Courier New" w:hint="default"/>
      </w:rPr>
    </w:lvl>
    <w:lvl w:ilvl="8" w:tplc="04240005" w:tentative="1">
      <w:start w:val="1"/>
      <w:numFmt w:val="bullet"/>
      <w:lvlText w:val=""/>
      <w:lvlJc w:val="left"/>
      <w:pPr>
        <w:ind w:left="61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553"/>
    <w:rsid w:val="00011028"/>
    <w:rsid w:val="000175AC"/>
    <w:rsid w:val="00031E7C"/>
    <w:rsid w:val="00032EEC"/>
    <w:rsid w:val="00035F12"/>
    <w:rsid w:val="000373F1"/>
    <w:rsid w:val="000544A0"/>
    <w:rsid w:val="00055B88"/>
    <w:rsid w:val="00064836"/>
    <w:rsid w:val="00077509"/>
    <w:rsid w:val="00093079"/>
    <w:rsid w:val="000944C6"/>
    <w:rsid w:val="000B0B34"/>
    <w:rsid w:val="000B2EF6"/>
    <w:rsid w:val="000C48C5"/>
    <w:rsid w:val="000D6AC8"/>
    <w:rsid w:val="000E7225"/>
    <w:rsid w:val="000F6366"/>
    <w:rsid w:val="000F7F96"/>
    <w:rsid w:val="00100F58"/>
    <w:rsid w:val="001069A0"/>
    <w:rsid w:val="00134B94"/>
    <w:rsid w:val="001476E4"/>
    <w:rsid w:val="00166061"/>
    <w:rsid w:val="001744D7"/>
    <w:rsid w:val="001750E2"/>
    <w:rsid w:val="00184320"/>
    <w:rsid w:val="00190891"/>
    <w:rsid w:val="001915F2"/>
    <w:rsid w:val="00197A24"/>
    <w:rsid w:val="001A29E7"/>
    <w:rsid w:val="001B4DAD"/>
    <w:rsid w:val="001C1A8A"/>
    <w:rsid w:val="001C1DA6"/>
    <w:rsid w:val="001C3AAF"/>
    <w:rsid w:val="001D3453"/>
    <w:rsid w:val="001D6817"/>
    <w:rsid w:val="001E59B9"/>
    <w:rsid w:val="001E6BFA"/>
    <w:rsid w:val="001F4B97"/>
    <w:rsid w:val="00205101"/>
    <w:rsid w:val="00207208"/>
    <w:rsid w:val="002074E4"/>
    <w:rsid w:val="002222BD"/>
    <w:rsid w:val="00224BF6"/>
    <w:rsid w:val="002354B7"/>
    <w:rsid w:val="002508E4"/>
    <w:rsid w:val="00252CA2"/>
    <w:rsid w:val="0025535B"/>
    <w:rsid w:val="00270D2C"/>
    <w:rsid w:val="00294A4C"/>
    <w:rsid w:val="002A1E76"/>
    <w:rsid w:val="002A630E"/>
    <w:rsid w:val="002A6F6C"/>
    <w:rsid w:val="002B4F94"/>
    <w:rsid w:val="002B7FF7"/>
    <w:rsid w:val="002C2583"/>
    <w:rsid w:val="002D1928"/>
    <w:rsid w:val="002D6AB9"/>
    <w:rsid w:val="002D749F"/>
    <w:rsid w:val="002F3540"/>
    <w:rsid w:val="003023C5"/>
    <w:rsid w:val="003055A6"/>
    <w:rsid w:val="00307507"/>
    <w:rsid w:val="003151C4"/>
    <w:rsid w:val="00320D45"/>
    <w:rsid w:val="003440B4"/>
    <w:rsid w:val="0034632B"/>
    <w:rsid w:val="00352C9E"/>
    <w:rsid w:val="00373D00"/>
    <w:rsid w:val="00381C95"/>
    <w:rsid w:val="00383B31"/>
    <w:rsid w:val="00383EB9"/>
    <w:rsid w:val="0038406C"/>
    <w:rsid w:val="00385954"/>
    <w:rsid w:val="003871F6"/>
    <w:rsid w:val="003B7B7D"/>
    <w:rsid w:val="003D13D0"/>
    <w:rsid w:val="003D49CF"/>
    <w:rsid w:val="003E559B"/>
    <w:rsid w:val="0040384B"/>
    <w:rsid w:val="00403E80"/>
    <w:rsid w:val="004113E2"/>
    <w:rsid w:val="00435D73"/>
    <w:rsid w:val="00440014"/>
    <w:rsid w:val="004431E5"/>
    <w:rsid w:val="0044456C"/>
    <w:rsid w:val="004456C0"/>
    <w:rsid w:val="00445C85"/>
    <w:rsid w:val="00451690"/>
    <w:rsid w:val="004540F3"/>
    <w:rsid w:val="00480E70"/>
    <w:rsid w:val="00487CBB"/>
    <w:rsid w:val="0049165D"/>
    <w:rsid w:val="00492456"/>
    <w:rsid w:val="00494622"/>
    <w:rsid w:val="004A2253"/>
    <w:rsid w:val="004B18AE"/>
    <w:rsid w:val="004B27D7"/>
    <w:rsid w:val="004B43A5"/>
    <w:rsid w:val="004B61DE"/>
    <w:rsid w:val="004C3755"/>
    <w:rsid w:val="004C5FEE"/>
    <w:rsid w:val="004D5C76"/>
    <w:rsid w:val="004D709F"/>
    <w:rsid w:val="004E07E9"/>
    <w:rsid w:val="004F19DA"/>
    <w:rsid w:val="005137E6"/>
    <w:rsid w:val="00516872"/>
    <w:rsid w:val="00524553"/>
    <w:rsid w:val="00566A80"/>
    <w:rsid w:val="00574659"/>
    <w:rsid w:val="00577074"/>
    <w:rsid w:val="00580653"/>
    <w:rsid w:val="0058554A"/>
    <w:rsid w:val="005A2F23"/>
    <w:rsid w:val="005A4204"/>
    <w:rsid w:val="005A7931"/>
    <w:rsid w:val="005B4D67"/>
    <w:rsid w:val="005D0F1C"/>
    <w:rsid w:val="005E49E1"/>
    <w:rsid w:val="00603A6B"/>
    <w:rsid w:val="0060445D"/>
    <w:rsid w:val="006302A7"/>
    <w:rsid w:val="00630D0C"/>
    <w:rsid w:val="006434EC"/>
    <w:rsid w:val="00643D05"/>
    <w:rsid w:val="00645D93"/>
    <w:rsid w:val="00655021"/>
    <w:rsid w:val="00656C66"/>
    <w:rsid w:val="006611C5"/>
    <w:rsid w:val="00661EC3"/>
    <w:rsid w:val="006713E9"/>
    <w:rsid w:val="00680FF5"/>
    <w:rsid w:val="006837E0"/>
    <w:rsid w:val="006864A4"/>
    <w:rsid w:val="00697581"/>
    <w:rsid w:val="00697753"/>
    <w:rsid w:val="006A065A"/>
    <w:rsid w:val="006A25D7"/>
    <w:rsid w:val="006A3271"/>
    <w:rsid w:val="006B4F08"/>
    <w:rsid w:val="006C111F"/>
    <w:rsid w:val="006C7613"/>
    <w:rsid w:val="006D2088"/>
    <w:rsid w:val="006D2A72"/>
    <w:rsid w:val="006E1962"/>
    <w:rsid w:val="00701F5A"/>
    <w:rsid w:val="0071291A"/>
    <w:rsid w:val="0071396A"/>
    <w:rsid w:val="007157D5"/>
    <w:rsid w:val="00730B0F"/>
    <w:rsid w:val="007312EB"/>
    <w:rsid w:val="0073638F"/>
    <w:rsid w:val="00743C8D"/>
    <w:rsid w:val="00753765"/>
    <w:rsid w:val="00754850"/>
    <w:rsid w:val="007558B2"/>
    <w:rsid w:val="00787620"/>
    <w:rsid w:val="007908E3"/>
    <w:rsid w:val="007A11CA"/>
    <w:rsid w:val="007A743E"/>
    <w:rsid w:val="007B02B2"/>
    <w:rsid w:val="007B107D"/>
    <w:rsid w:val="007C0628"/>
    <w:rsid w:val="007E1A2A"/>
    <w:rsid w:val="007F05F2"/>
    <w:rsid w:val="007F1D4C"/>
    <w:rsid w:val="008033B3"/>
    <w:rsid w:val="008123D2"/>
    <w:rsid w:val="008129A5"/>
    <w:rsid w:val="00817B2B"/>
    <w:rsid w:val="00821CD7"/>
    <w:rsid w:val="00826EC9"/>
    <w:rsid w:val="00827539"/>
    <w:rsid w:val="00851B1E"/>
    <w:rsid w:val="00857329"/>
    <w:rsid w:val="00875C19"/>
    <w:rsid w:val="00885571"/>
    <w:rsid w:val="008A440D"/>
    <w:rsid w:val="008B3B24"/>
    <w:rsid w:val="008B7E50"/>
    <w:rsid w:val="008C1A4B"/>
    <w:rsid w:val="008D77FA"/>
    <w:rsid w:val="008E386A"/>
    <w:rsid w:val="008F09DE"/>
    <w:rsid w:val="008F137B"/>
    <w:rsid w:val="00907A1F"/>
    <w:rsid w:val="0091766D"/>
    <w:rsid w:val="009364EC"/>
    <w:rsid w:val="00943E48"/>
    <w:rsid w:val="00955650"/>
    <w:rsid w:val="00973BEC"/>
    <w:rsid w:val="00983876"/>
    <w:rsid w:val="00984E39"/>
    <w:rsid w:val="009A2D23"/>
    <w:rsid w:val="009A738C"/>
    <w:rsid w:val="009B3475"/>
    <w:rsid w:val="009F3F4A"/>
    <w:rsid w:val="00A26165"/>
    <w:rsid w:val="00A32ADF"/>
    <w:rsid w:val="00A35DEA"/>
    <w:rsid w:val="00A4328B"/>
    <w:rsid w:val="00A45486"/>
    <w:rsid w:val="00A5010E"/>
    <w:rsid w:val="00A54A4D"/>
    <w:rsid w:val="00A60F00"/>
    <w:rsid w:val="00A679E5"/>
    <w:rsid w:val="00A8628F"/>
    <w:rsid w:val="00A904E6"/>
    <w:rsid w:val="00A931A7"/>
    <w:rsid w:val="00AA34FC"/>
    <w:rsid w:val="00AB6AAF"/>
    <w:rsid w:val="00AF42BA"/>
    <w:rsid w:val="00B17689"/>
    <w:rsid w:val="00B24E7E"/>
    <w:rsid w:val="00B3788A"/>
    <w:rsid w:val="00B427AD"/>
    <w:rsid w:val="00B55499"/>
    <w:rsid w:val="00B6102D"/>
    <w:rsid w:val="00B67BA2"/>
    <w:rsid w:val="00B71BDD"/>
    <w:rsid w:val="00B7225D"/>
    <w:rsid w:val="00B802B9"/>
    <w:rsid w:val="00B81A08"/>
    <w:rsid w:val="00B84276"/>
    <w:rsid w:val="00B913C1"/>
    <w:rsid w:val="00B95331"/>
    <w:rsid w:val="00B96146"/>
    <w:rsid w:val="00BD677D"/>
    <w:rsid w:val="00C008E2"/>
    <w:rsid w:val="00C01225"/>
    <w:rsid w:val="00C158AD"/>
    <w:rsid w:val="00C165D1"/>
    <w:rsid w:val="00C2318B"/>
    <w:rsid w:val="00C30A34"/>
    <w:rsid w:val="00C4612C"/>
    <w:rsid w:val="00C60A0B"/>
    <w:rsid w:val="00C91EC7"/>
    <w:rsid w:val="00CE1437"/>
    <w:rsid w:val="00CE3195"/>
    <w:rsid w:val="00CE50C3"/>
    <w:rsid w:val="00CE6C83"/>
    <w:rsid w:val="00CE6FD4"/>
    <w:rsid w:val="00CF7344"/>
    <w:rsid w:val="00D126F0"/>
    <w:rsid w:val="00D21D36"/>
    <w:rsid w:val="00D2206A"/>
    <w:rsid w:val="00D45C38"/>
    <w:rsid w:val="00D74B4B"/>
    <w:rsid w:val="00D807EF"/>
    <w:rsid w:val="00D816E2"/>
    <w:rsid w:val="00DA518E"/>
    <w:rsid w:val="00DC3449"/>
    <w:rsid w:val="00DC57E3"/>
    <w:rsid w:val="00DC6548"/>
    <w:rsid w:val="00DD0273"/>
    <w:rsid w:val="00DE2755"/>
    <w:rsid w:val="00DF5324"/>
    <w:rsid w:val="00E11A1D"/>
    <w:rsid w:val="00E12DE3"/>
    <w:rsid w:val="00E140CD"/>
    <w:rsid w:val="00E17535"/>
    <w:rsid w:val="00E254A0"/>
    <w:rsid w:val="00E325D8"/>
    <w:rsid w:val="00E40886"/>
    <w:rsid w:val="00E44F37"/>
    <w:rsid w:val="00E56A32"/>
    <w:rsid w:val="00E74E25"/>
    <w:rsid w:val="00E763CA"/>
    <w:rsid w:val="00EC61A5"/>
    <w:rsid w:val="00EE6F8B"/>
    <w:rsid w:val="00F134BB"/>
    <w:rsid w:val="00F24DD6"/>
    <w:rsid w:val="00F259F7"/>
    <w:rsid w:val="00F458A8"/>
    <w:rsid w:val="00F6665E"/>
    <w:rsid w:val="00F74C94"/>
    <w:rsid w:val="00FA47D8"/>
    <w:rsid w:val="00FA731D"/>
    <w:rsid w:val="00FB1DB8"/>
    <w:rsid w:val="00FB281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730CBB5-BA10-4AF5-882C-691B5BCA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aliases w:val="naslovnica"/>
    <w:qFormat/>
    <w:rsid w:val="00DC3449"/>
    <w:rPr>
      <w:rFonts w:ascii="Arial" w:hAnsi="Arial" w:cs="Tahoma"/>
      <w:color w:val="333333"/>
      <w:sz w:val="24"/>
      <w:szCs w:val="32"/>
      <w:lang w:eastAsia="en-US"/>
    </w:rPr>
  </w:style>
  <w:style w:type="paragraph" w:styleId="Naslov1">
    <w:name w:val="heading 1"/>
    <w:basedOn w:val="Navaden"/>
    <w:next w:val="Navaden"/>
    <w:qFormat/>
    <w:pPr>
      <w:keepNext/>
      <w:outlineLvl w:val="0"/>
    </w:pPr>
    <w:rPr>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pPr>
      <w:tabs>
        <w:tab w:val="center" w:pos="4536"/>
        <w:tab w:val="right" w:pos="9072"/>
      </w:tabs>
    </w:pPr>
  </w:style>
  <w:style w:type="paragraph" w:styleId="Noga">
    <w:name w:val="footer"/>
    <w:basedOn w:val="Navaden"/>
    <w:pPr>
      <w:tabs>
        <w:tab w:val="center" w:pos="4536"/>
        <w:tab w:val="right" w:pos="9072"/>
      </w:tabs>
    </w:pPr>
  </w:style>
  <w:style w:type="paragraph" w:styleId="Odstavekseznama">
    <w:name w:val="List Paragraph"/>
    <w:basedOn w:val="Navaden"/>
    <w:uiPriority w:val="34"/>
    <w:qFormat/>
    <w:rsid w:val="00524553"/>
    <w:pPr>
      <w:ind w:left="720"/>
      <w:contextualSpacing/>
    </w:pPr>
  </w:style>
  <w:style w:type="paragraph" w:styleId="Besedilooblaka">
    <w:name w:val="Balloon Text"/>
    <w:basedOn w:val="Navaden"/>
    <w:link w:val="BesedilooblakaZnak"/>
    <w:rsid w:val="006864A4"/>
    <w:rPr>
      <w:rFonts w:ascii="Segoe UI" w:hAnsi="Segoe UI" w:cs="Segoe UI"/>
      <w:sz w:val="18"/>
      <w:szCs w:val="18"/>
    </w:rPr>
  </w:style>
  <w:style w:type="character" w:customStyle="1" w:styleId="BesedilooblakaZnak">
    <w:name w:val="Besedilo oblačka Znak"/>
    <w:basedOn w:val="Privzetapisavaodstavka"/>
    <w:link w:val="Besedilooblaka"/>
    <w:rsid w:val="006864A4"/>
    <w:rPr>
      <w:rFonts w:ascii="Segoe UI" w:hAnsi="Segoe UI" w:cs="Segoe UI"/>
      <w:color w:val="333333"/>
      <w:sz w:val="18"/>
      <w:szCs w:val="18"/>
      <w:lang w:eastAsia="en-US"/>
    </w:rPr>
  </w:style>
  <w:style w:type="character" w:customStyle="1" w:styleId="st">
    <w:name w:val="st"/>
    <w:basedOn w:val="Privzetapisavaodstavka"/>
    <w:rsid w:val="005A2F23"/>
  </w:style>
  <w:style w:type="character" w:styleId="Hiperpovezava">
    <w:name w:val="Hyperlink"/>
    <w:basedOn w:val="Privzetapisavaodstavka"/>
    <w:rsid w:val="00C008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rija\Documents\Officeove%20predloge%20po%20meri\Dopis_glava%20Matej.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Dopis_glava Matej.dotx</Template>
  <TotalTime>1</TotalTime>
  <Pages>1</Pages>
  <Words>414</Words>
  <Characters>2364</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2773</CharactersWithSpaces>
  <SharedDoc>false</SharedDoc>
  <HLinks>
    <vt:vector size="6" baseType="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Marija Lah</dc:creator>
  <cp:keywords/>
  <dc:description/>
  <cp:lastModifiedBy>Miha Potočnik</cp:lastModifiedBy>
  <cp:revision>2</cp:revision>
  <cp:lastPrinted>2018-11-06T12:21:00Z</cp:lastPrinted>
  <dcterms:created xsi:type="dcterms:W3CDTF">2018-11-06T13:46:00Z</dcterms:created>
  <dcterms:modified xsi:type="dcterms:W3CDTF">2018-11-06T13:46:00Z</dcterms:modified>
</cp:coreProperties>
</file>